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211" w:type="dxa"/>
        <w:tblInd w:w="-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9211"/>
      </w:tblGrid>
      <w:tr w:rsidR="00897FB4" w:rsidRPr="00897FB4" w:rsidTr="00B94E72">
        <w:trPr>
          <w:trHeight w:val="8351"/>
          <w:tblHeader/>
        </w:trPr>
        <w:tc>
          <w:tcPr>
            <w:tcW w:w="9211" w:type="dxa"/>
          </w:tcPr>
          <w:p w:rsidR="00897FB4" w:rsidRPr="00ED3C54" w:rsidRDefault="00ED3C54" w:rsidP="00ED3C54">
            <w:pPr>
              <w:pStyle w:val="Subtitle"/>
              <w:jc w:val="center"/>
              <w:rPr>
                <w:sz w:val="40"/>
                <w:szCs w:val="40"/>
              </w:rPr>
            </w:pPr>
            <w:r w:rsidRPr="00ED3C54">
              <w:rPr>
                <w:sz w:val="40"/>
                <w:szCs w:val="40"/>
              </w:rPr>
              <w:t>Find hope in the struggle of motherhood at</w:t>
            </w:r>
          </w:p>
          <w:p w:rsidR="00897FB4" w:rsidRPr="00ED3C54" w:rsidRDefault="00ED3C54" w:rsidP="00ED3C54">
            <w:pPr>
              <w:pStyle w:val="Title"/>
              <w:jc w:val="center"/>
              <w:rPr>
                <w:sz w:val="76"/>
                <w:szCs w:val="76"/>
              </w:rPr>
            </w:pPr>
            <w:r w:rsidRPr="00ED3C54">
              <w:rPr>
                <w:sz w:val="76"/>
                <w:szCs w:val="76"/>
              </w:rPr>
              <w:t>Beyond the baby blues</w:t>
            </w:r>
          </w:p>
          <w:p w:rsidR="00897FB4" w:rsidRPr="00ED3C54" w:rsidRDefault="00ED3C54" w:rsidP="00ED3C54">
            <w:pPr>
              <w:pStyle w:val="Subtitle"/>
              <w:jc w:val="center"/>
              <w:rPr>
                <w:sz w:val="44"/>
                <w:szCs w:val="44"/>
              </w:rPr>
            </w:pPr>
            <w:r w:rsidRPr="00ED3C54">
              <w:rPr>
                <w:sz w:val="44"/>
                <w:szCs w:val="44"/>
              </w:rPr>
              <w:t>a postpartum therapy group</w:t>
            </w:r>
          </w:p>
          <w:p w:rsidR="00897FB4" w:rsidRPr="00897FB4" w:rsidRDefault="00ED3C54" w:rsidP="00ED3C54">
            <w:pPr>
              <w:pStyle w:val="Date"/>
              <w:jc w:val="center"/>
            </w:pPr>
            <w:r w:rsidRPr="00ED3C54">
              <w:rPr>
                <w:sz w:val="48"/>
                <w:szCs w:val="48"/>
              </w:rPr>
              <w:t>Meets Tuesdays from 6 – 7:30pm</w:t>
            </w:r>
            <w:r>
              <w:t xml:space="preserve">  </w:t>
            </w:r>
            <w:r w:rsidRPr="00ED3C54">
              <w:rPr>
                <w:sz w:val="36"/>
                <w:szCs w:val="36"/>
              </w:rPr>
              <w:t>(for 8 weeks)</w:t>
            </w:r>
          </w:p>
          <w:p w:rsidR="00897FB4" w:rsidRPr="00ED3C54" w:rsidRDefault="00ED3C54" w:rsidP="00ED3C54">
            <w:pPr>
              <w:pStyle w:val="Time"/>
              <w:jc w:val="center"/>
              <w:rPr>
                <w:sz w:val="36"/>
                <w:szCs w:val="36"/>
              </w:rPr>
            </w:pPr>
            <w:r w:rsidRPr="00ED3C54">
              <w:rPr>
                <w:sz w:val="36"/>
                <w:szCs w:val="36"/>
              </w:rPr>
              <w:t xml:space="preserve">*Most Insurances accepted.  </w:t>
            </w:r>
            <w:r>
              <w:rPr>
                <w:sz w:val="36"/>
                <w:szCs w:val="36"/>
              </w:rPr>
              <w:t xml:space="preserve"> </w:t>
            </w:r>
            <w:r w:rsidRPr="00ED3C54">
              <w:rPr>
                <w:sz w:val="36"/>
                <w:szCs w:val="36"/>
              </w:rPr>
              <w:t>Lap babies welcome.</w:t>
            </w:r>
          </w:p>
          <w:p w:rsidR="001460AB" w:rsidRPr="001B4E2E" w:rsidRDefault="001460AB" w:rsidP="00ED3C54">
            <w:pPr>
              <w:pStyle w:val="Location"/>
              <w:jc w:val="center"/>
              <w:rPr>
                <w:rFonts w:ascii="Eras Medium ITC" w:eastAsia="Times New Roman" w:hAnsi="Eras Medium ITC" w:cs="Times New Roman"/>
                <w:smallCaps w:val="0"/>
                <w:color w:val="691718" w:themeColor="accent2" w:themeShade="80"/>
                <w:sz w:val="32"/>
                <w:szCs w:val="32"/>
                <w:lang w:eastAsia="en-US"/>
              </w:rPr>
            </w:pPr>
            <w:r w:rsidRPr="001B4E2E">
              <w:rPr>
                <w:rFonts w:ascii="Eras Medium ITC" w:eastAsia="Times New Roman" w:hAnsi="Eras Medium ITC" w:cs="Times New Roman"/>
                <w:smallCaps w:val="0"/>
                <w:color w:val="691718" w:themeColor="accent2" w:themeShade="80"/>
                <w:sz w:val="32"/>
                <w:szCs w:val="32"/>
                <w:lang w:eastAsia="en-US"/>
              </w:rPr>
              <w:t>HEARTLAND CHRISTIAN COUNSELING</w:t>
            </w:r>
          </w:p>
          <w:p w:rsidR="001460AB" w:rsidRPr="001B4E2E" w:rsidRDefault="001460AB" w:rsidP="00ED3C54">
            <w:pPr>
              <w:pStyle w:val="Location"/>
              <w:jc w:val="center"/>
              <w:rPr>
                <w:rFonts w:ascii="Eras Medium ITC" w:eastAsia="Times New Roman" w:hAnsi="Eras Medium ITC" w:cs="Times New Roman"/>
                <w:smallCaps w:val="0"/>
                <w:color w:val="691718" w:themeColor="accent2" w:themeShade="80"/>
                <w:sz w:val="32"/>
                <w:szCs w:val="32"/>
                <w:lang w:eastAsia="en-US"/>
              </w:rPr>
            </w:pPr>
            <w:r w:rsidRPr="001B4E2E">
              <w:rPr>
                <w:rFonts w:ascii="Eras Medium ITC" w:eastAsia="Times New Roman" w:hAnsi="Eras Medium ITC" w:cs="Times New Roman"/>
                <w:smallCaps w:val="0"/>
                <w:color w:val="691718" w:themeColor="accent2" w:themeShade="80"/>
                <w:sz w:val="32"/>
                <w:szCs w:val="32"/>
                <w:lang w:eastAsia="en-US"/>
              </w:rPr>
              <w:t>6200 AURORA AVE, SUITE 401E</w:t>
            </w:r>
          </w:p>
          <w:p w:rsidR="00897FB4" w:rsidRPr="001B4E2E" w:rsidRDefault="001460AB" w:rsidP="00ED3C54">
            <w:pPr>
              <w:pStyle w:val="Location"/>
              <w:jc w:val="center"/>
              <w:rPr>
                <w:sz w:val="32"/>
                <w:szCs w:val="32"/>
              </w:rPr>
            </w:pPr>
            <w:r w:rsidRPr="001B4E2E">
              <w:rPr>
                <w:rFonts w:ascii="Eras Medium ITC" w:eastAsia="Times New Roman" w:hAnsi="Eras Medium ITC" w:cs="Times New Roman"/>
                <w:smallCaps w:val="0"/>
                <w:color w:val="691718" w:themeColor="accent2" w:themeShade="80"/>
                <w:sz w:val="32"/>
                <w:szCs w:val="32"/>
                <w:lang w:eastAsia="en-US"/>
              </w:rPr>
              <w:t>URBANDALE, IA 50313</w:t>
            </w:r>
          </w:p>
          <w:p w:rsidR="00B94E72" w:rsidRPr="00ED3C54" w:rsidRDefault="00B94E72" w:rsidP="00B94E72">
            <w:pPr>
              <w:rPr>
                <w:color w:val="691718" w:themeColor="accent2" w:themeShade="80"/>
                <w:sz w:val="26"/>
                <w:szCs w:val="26"/>
              </w:rPr>
            </w:pPr>
            <w:r w:rsidRPr="00ED3C54">
              <w:rPr>
                <w:color w:val="691718" w:themeColor="accent2" w:themeShade="80"/>
                <w:sz w:val="26"/>
                <w:szCs w:val="26"/>
              </w:rPr>
              <w:t xml:space="preserve">This group is for pregnant or postpartum moms struggling to adjust or </w:t>
            </w:r>
            <w:r w:rsidRPr="00ED3C54">
              <w:rPr>
                <w:b/>
                <w:color w:val="691718" w:themeColor="accent2" w:themeShade="80"/>
                <w:sz w:val="26"/>
                <w:szCs w:val="26"/>
              </w:rPr>
              <w:t>who may have a mood or anxiety disorder and are seeking help in understanding and overcoming it</w:t>
            </w:r>
            <w:r w:rsidRPr="00ED3C54">
              <w:rPr>
                <w:color w:val="691718" w:themeColor="accent2" w:themeShade="80"/>
                <w:sz w:val="26"/>
                <w:szCs w:val="26"/>
              </w:rPr>
              <w:t xml:space="preserve">.  It is led by </w:t>
            </w:r>
            <w:r w:rsidRPr="00ED3C54">
              <w:rPr>
                <w:b/>
                <w:color w:val="691718" w:themeColor="accent2" w:themeShade="80"/>
                <w:sz w:val="26"/>
                <w:szCs w:val="26"/>
              </w:rPr>
              <w:t>Jill Thomas, LISW</w:t>
            </w:r>
            <w:r w:rsidR="001B4E2E">
              <w:rPr>
                <w:color w:val="691718" w:themeColor="accent2" w:themeShade="80"/>
                <w:sz w:val="26"/>
                <w:szCs w:val="26"/>
              </w:rPr>
              <w:t>, a therapist who specializes</w:t>
            </w:r>
            <w:r w:rsidRPr="00ED3C54">
              <w:rPr>
                <w:color w:val="691718" w:themeColor="accent2" w:themeShade="80"/>
                <w:sz w:val="26"/>
                <w:szCs w:val="26"/>
              </w:rPr>
              <w:t xml:space="preserve"> in perinatal mood disorders.  It also includes the support and </w:t>
            </w:r>
            <w:r w:rsidRPr="009E20DB">
              <w:rPr>
                <w:color w:val="691718" w:themeColor="accent2" w:themeShade="80"/>
              </w:rPr>
              <w:t>shared</w:t>
            </w:r>
            <w:r w:rsidRPr="00ED3C54">
              <w:rPr>
                <w:color w:val="691718" w:themeColor="accent2" w:themeShade="80"/>
                <w:sz w:val="26"/>
                <w:szCs w:val="26"/>
              </w:rPr>
              <w:t xml:space="preserve"> experiences of other moms </w:t>
            </w:r>
            <w:r w:rsidR="001B4E2E">
              <w:rPr>
                <w:color w:val="691718" w:themeColor="accent2" w:themeShade="80"/>
                <w:sz w:val="26"/>
                <w:szCs w:val="26"/>
              </w:rPr>
              <w:t>struggling with</w:t>
            </w:r>
            <w:r w:rsidRPr="00ED3C54">
              <w:rPr>
                <w:color w:val="691718" w:themeColor="accent2" w:themeShade="80"/>
                <w:sz w:val="26"/>
                <w:szCs w:val="26"/>
              </w:rPr>
              <w:t xml:space="preserve"> </w:t>
            </w:r>
            <w:r w:rsidR="001B4E2E" w:rsidRPr="001B4E2E">
              <w:rPr>
                <w:b/>
                <w:color w:val="691718" w:themeColor="accent2" w:themeShade="80"/>
                <w:sz w:val="26"/>
                <w:szCs w:val="26"/>
              </w:rPr>
              <w:t>feeling down or overwhelmed, anxiety,</w:t>
            </w:r>
            <w:r w:rsidRPr="001B4E2E">
              <w:rPr>
                <w:b/>
                <w:color w:val="691718" w:themeColor="accent2" w:themeShade="80"/>
                <w:sz w:val="26"/>
                <w:szCs w:val="26"/>
              </w:rPr>
              <w:t xml:space="preserve"> </w:t>
            </w:r>
            <w:r w:rsidR="001B4E2E">
              <w:rPr>
                <w:b/>
                <w:color w:val="691718" w:themeColor="accent2" w:themeShade="80"/>
                <w:sz w:val="26"/>
                <w:szCs w:val="26"/>
              </w:rPr>
              <w:t xml:space="preserve">sleep and </w:t>
            </w:r>
            <w:r w:rsidR="001B4E2E" w:rsidRPr="001B4E2E">
              <w:rPr>
                <w:b/>
                <w:color w:val="691718" w:themeColor="accent2" w:themeShade="80"/>
                <w:sz w:val="26"/>
                <w:szCs w:val="26"/>
              </w:rPr>
              <w:t xml:space="preserve">feeding </w:t>
            </w:r>
            <w:r w:rsidR="001B4E2E">
              <w:rPr>
                <w:b/>
                <w:color w:val="691718" w:themeColor="accent2" w:themeShade="80"/>
                <w:sz w:val="26"/>
                <w:szCs w:val="26"/>
              </w:rPr>
              <w:t>issues</w:t>
            </w:r>
            <w:r w:rsidR="001B4E2E" w:rsidRPr="001B4E2E">
              <w:rPr>
                <w:b/>
                <w:color w:val="691718" w:themeColor="accent2" w:themeShade="80"/>
                <w:sz w:val="26"/>
                <w:szCs w:val="26"/>
              </w:rPr>
              <w:t xml:space="preserve">, </w:t>
            </w:r>
            <w:r w:rsidR="001B4E2E">
              <w:rPr>
                <w:b/>
                <w:color w:val="691718" w:themeColor="accent2" w:themeShade="80"/>
                <w:sz w:val="26"/>
                <w:szCs w:val="26"/>
              </w:rPr>
              <w:t>guilt, feeling isolated or alone, or just not feeling like themselves</w:t>
            </w:r>
            <w:r w:rsidR="001B4E2E" w:rsidRPr="001B4E2E">
              <w:rPr>
                <w:b/>
                <w:color w:val="691718" w:themeColor="accent2" w:themeShade="80"/>
                <w:sz w:val="26"/>
                <w:szCs w:val="26"/>
              </w:rPr>
              <w:t>.</w:t>
            </w:r>
          </w:p>
          <w:p w:rsidR="00B94E72" w:rsidRPr="00ED3C54" w:rsidRDefault="00B94E72" w:rsidP="00B94E72">
            <w:pPr>
              <w:rPr>
                <w:color w:val="691718" w:themeColor="accent2" w:themeShade="80"/>
                <w:sz w:val="26"/>
                <w:szCs w:val="26"/>
              </w:rPr>
            </w:pPr>
          </w:p>
          <w:p w:rsidR="00897FB4" w:rsidRPr="00897FB4" w:rsidRDefault="00B94E72" w:rsidP="00CA6612">
            <w:r w:rsidRPr="00ED3C54">
              <w:rPr>
                <w:color w:val="691718" w:themeColor="accent2" w:themeShade="80"/>
                <w:sz w:val="26"/>
                <w:szCs w:val="26"/>
              </w:rPr>
              <w:t>Some topics covered are: Postpartum Experiences, Improving Sleep, Coping Skills, Self-Care, Relationships/Boundaries, Building Support, Life Balance, and more.</w:t>
            </w:r>
          </w:p>
        </w:tc>
      </w:tr>
    </w:tbl>
    <w:tbl>
      <w:tblPr>
        <w:tblStyle w:val="GridTable4-Accent21"/>
        <w:tblW w:w="9360" w:type="dxa"/>
        <w:tblInd w:w="-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60"/>
      </w:tblGrid>
      <w:tr w:rsidR="00897FB4" w:rsidRPr="00897FB4" w:rsidTr="004935A8">
        <w:trPr>
          <w:trHeight w:hRule="exact" w:val="782"/>
          <w:tblHeader/>
        </w:trPr>
        <w:tc>
          <w:tcPr>
            <w:tcW w:w="9360" w:type="dxa"/>
            <w:shd w:val="clear" w:color="auto" w:fill="F7F3E2" w:themeFill="background2"/>
            <w:vAlign w:val="center"/>
          </w:tcPr>
          <w:p w:rsidR="00897FB4" w:rsidRPr="00ED3C54" w:rsidRDefault="00B94E72" w:rsidP="00B94E72">
            <w:pPr>
              <w:ind w:left="0"/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ED3C54">
              <w:rPr>
                <w:b/>
                <w:sz w:val="28"/>
                <w:szCs w:val="28"/>
              </w:rPr>
              <w:t xml:space="preserve">FOR </w:t>
            </w:r>
            <w:r w:rsidR="00ED3C54">
              <w:rPr>
                <w:b/>
                <w:sz w:val="28"/>
                <w:szCs w:val="28"/>
              </w:rPr>
              <w:t xml:space="preserve">MORE INFORMATION &amp; </w:t>
            </w:r>
            <w:r w:rsidRPr="00ED3C54">
              <w:rPr>
                <w:b/>
                <w:sz w:val="28"/>
                <w:szCs w:val="28"/>
              </w:rPr>
              <w:t>TO REGISTER, CALL (515)331-0303</w:t>
            </w:r>
          </w:p>
        </w:tc>
      </w:tr>
    </w:tbl>
    <w:p w:rsidR="002A068F" w:rsidRDefault="002A068F" w:rsidP="00CA6612">
      <w:pPr>
        <w:pStyle w:val="NoSpacing"/>
        <w:ind w:left="0"/>
      </w:pPr>
    </w:p>
    <w:sectPr w:rsidR="002A068F" w:rsidSect="00A95506">
      <w:headerReference w:type="default" r:id="rId11"/>
      <w:footerReference w:type="default" r:id="rId12"/>
      <w:headerReference w:type="first" r:id="rId13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5718" w:rsidRDefault="000F5718" w:rsidP="0068245E">
      <w:pPr>
        <w:spacing w:after="0" w:line="240" w:lineRule="auto"/>
      </w:pPr>
      <w:r>
        <w:separator/>
      </w:r>
    </w:p>
  </w:endnote>
  <w:endnote w:type="continuationSeparator" w:id="0">
    <w:p w:rsidR="000F5718" w:rsidRDefault="000F5718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661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5718" w:rsidRDefault="000F5718" w:rsidP="0068245E">
      <w:pPr>
        <w:spacing w:after="0" w:line="240" w:lineRule="auto"/>
      </w:pPr>
      <w:r>
        <w:separator/>
      </w:r>
    </w:p>
  </w:footnote>
  <w:footnote w:type="continuationSeparator" w:id="0">
    <w:p w:rsidR="000F5718" w:rsidRDefault="000F5718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2458E41" wp14:editId="416EF5EE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5B0255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58DD8CA5" wp14:editId="466976F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0C957A05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570610E9" wp14:editId="1EC3AE6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BB6C3CC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406BDF9" wp14:editId="21B2CC68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A8080F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E72"/>
    <w:rsid w:val="000E33EA"/>
    <w:rsid w:val="000F5718"/>
    <w:rsid w:val="000F6346"/>
    <w:rsid w:val="001460AB"/>
    <w:rsid w:val="001570B2"/>
    <w:rsid w:val="001624C3"/>
    <w:rsid w:val="001B4E2E"/>
    <w:rsid w:val="00220400"/>
    <w:rsid w:val="002733AA"/>
    <w:rsid w:val="002A068F"/>
    <w:rsid w:val="004611DB"/>
    <w:rsid w:val="004935A8"/>
    <w:rsid w:val="005D2D39"/>
    <w:rsid w:val="0068245E"/>
    <w:rsid w:val="0069500E"/>
    <w:rsid w:val="00713F12"/>
    <w:rsid w:val="007A4EDB"/>
    <w:rsid w:val="00834305"/>
    <w:rsid w:val="0086602B"/>
    <w:rsid w:val="00897FB4"/>
    <w:rsid w:val="009124DD"/>
    <w:rsid w:val="0094423C"/>
    <w:rsid w:val="009E20DB"/>
    <w:rsid w:val="00A95506"/>
    <w:rsid w:val="00AB123B"/>
    <w:rsid w:val="00B168F9"/>
    <w:rsid w:val="00B94E72"/>
    <w:rsid w:val="00C67FD5"/>
    <w:rsid w:val="00C93A32"/>
    <w:rsid w:val="00CA6612"/>
    <w:rsid w:val="00CE754C"/>
    <w:rsid w:val="00CF207A"/>
    <w:rsid w:val="00D529A9"/>
    <w:rsid w:val="00E402F3"/>
    <w:rsid w:val="00E43EFE"/>
    <w:rsid w:val="00ED3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D628246C-4C45-4DBA-913D-63369C71D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wnloads\tf02904833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1A8347-37B3-4A0B-9677-AE138C27820C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40262f94-9f35-4ac3-9a90-690165a166b7"/>
    <ds:schemaRef ds:uri="a4f35948-e619-41b3-aa29-22878b09cfd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00963B-79BE-48A8-B9E7-644736419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tf02904833</Template>
  <TotalTime>1</TotalTime>
  <Pages>1</Pages>
  <Words>143</Words>
  <Characters>817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Jill Thomas</cp:lastModifiedBy>
  <cp:revision>2</cp:revision>
  <dcterms:created xsi:type="dcterms:W3CDTF">2018-05-14T19:56:00Z</dcterms:created>
  <dcterms:modified xsi:type="dcterms:W3CDTF">2018-05-14T19:56:00Z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